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4094"/>
      </w:tblGrid>
      <w:tr w:rsidR="000172E5" w:rsidRPr="00637200" w14:paraId="515CD1BF" w14:textId="77777777" w:rsidTr="006145D8">
        <w:tc>
          <w:tcPr>
            <w:tcW w:w="5000" w:type="pct"/>
            <w:gridSpan w:val="3"/>
            <w:shd w:val="clear" w:color="auto" w:fill="731F1C" w:themeFill="accent5"/>
            <w:vAlign w:val="bottom"/>
          </w:tcPr>
          <w:p w14:paraId="0D2EA42C" w14:textId="5EDFEA28" w:rsidR="000172E5" w:rsidRPr="00637200" w:rsidRDefault="006F49B4" w:rsidP="00637200">
            <w:pPr>
              <w:pStyle w:val="Heading1"/>
              <w:outlineLvl w:val="0"/>
            </w:pPr>
            <w:r>
              <w:t>Please use the space below to register your child/ren for Christian Formation</w:t>
            </w:r>
          </w:p>
        </w:tc>
      </w:tr>
      <w:tr w:rsidR="000172E5" w:rsidRPr="00846B76" w14:paraId="564673F3" w14:textId="77777777" w:rsidTr="006145D8">
        <w:tc>
          <w:tcPr>
            <w:tcW w:w="1334" w:type="pct"/>
            <w:vAlign w:val="bottom"/>
          </w:tcPr>
          <w:p w14:paraId="70E77B34" w14:textId="79747DEF" w:rsidR="000172E5" w:rsidRPr="00637200" w:rsidRDefault="006F49B4" w:rsidP="00637200">
            <w:pPr>
              <w:pStyle w:val="NormalIndent"/>
            </w:pPr>
            <w:r>
              <w:t>Name and grade of child</w:t>
            </w:r>
          </w:p>
        </w:tc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7B6E6C87" w14:textId="77777777" w:rsidR="000172E5" w:rsidRPr="00846B76" w:rsidRDefault="000172E5" w:rsidP="00311D4F"/>
        </w:tc>
      </w:tr>
      <w:tr w:rsidR="000172E5" w:rsidRPr="00846B76" w14:paraId="2CCC68CD" w14:textId="77777777" w:rsidTr="006145D8">
        <w:tc>
          <w:tcPr>
            <w:tcW w:w="1334" w:type="pct"/>
            <w:vAlign w:val="bottom"/>
          </w:tcPr>
          <w:p w14:paraId="67DB0352" w14:textId="308DBDF6" w:rsidR="000172E5" w:rsidRPr="00637200" w:rsidRDefault="006F49B4" w:rsidP="00637200">
            <w:pPr>
              <w:pStyle w:val="NormalIndent"/>
            </w:pPr>
            <w:r>
              <w:t xml:space="preserve">Address </w:t>
            </w:r>
          </w:p>
        </w:tc>
        <w:tc>
          <w:tcPr>
            <w:tcW w:w="36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1B5D05" w14:textId="77777777" w:rsidR="000172E5" w:rsidRPr="00846B76" w:rsidRDefault="000172E5" w:rsidP="00311D4F"/>
        </w:tc>
      </w:tr>
      <w:tr w:rsidR="006F49B4" w:rsidRPr="00846B76" w14:paraId="55F818DD" w14:textId="77777777" w:rsidTr="006145D8">
        <w:trPr>
          <w:gridAfter w:val="1"/>
          <w:wAfter w:w="2187" w:type="pct"/>
        </w:trPr>
        <w:tc>
          <w:tcPr>
            <w:tcW w:w="1334" w:type="pct"/>
            <w:vAlign w:val="bottom"/>
          </w:tcPr>
          <w:p w14:paraId="38DD4E19" w14:textId="092BE894" w:rsidR="006F49B4" w:rsidRPr="00637200" w:rsidRDefault="006F49B4" w:rsidP="00637200">
            <w:pPr>
              <w:pStyle w:val="NormalIndent"/>
            </w:pPr>
            <w:r>
              <w:t>Phone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09F5D1" w14:textId="77777777" w:rsidR="006F49B4" w:rsidRPr="00846B76" w:rsidRDefault="006F49B4" w:rsidP="00311D4F"/>
        </w:tc>
      </w:tr>
      <w:tr w:rsidR="000172E5" w:rsidRPr="00846B76" w14:paraId="7FFC2B80" w14:textId="77777777" w:rsidTr="006145D8">
        <w:sdt>
          <w:sdtPr>
            <w:id w:val="1334104394"/>
            <w:placeholder>
              <w:docPart w:val="BF322E8CF1362F4B99D7DC95D0A0EF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9DEB752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602B80E1" w14:textId="77777777" w:rsidR="000172E5" w:rsidRPr="00846B76" w:rsidRDefault="000172E5" w:rsidP="00311D4F"/>
        </w:tc>
      </w:tr>
      <w:tr w:rsidR="000172E5" w:rsidRPr="00846B76" w14:paraId="784FBC3E" w14:textId="77777777" w:rsidTr="006145D8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081DBFB2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5A144A59" w14:textId="77777777" w:rsidTr="006145D8">
        <w:tc>
          <w:tcPr>
            <w:tcW w:w="5000" w:type="pct"/>
            <w:gridSpan w:val="3"/>
            <w:shd w:val="clear" w:color="auto" w:fill="731F1C" w:themeFill="accent5"/>
            <w:vAlign w:val="bottom"/>
          </w:tcPr>
          <w:p w14:paraId="25F599A6" w14:textId="59873C00" w:rsidR="000172E5" w:rsidRPr="00846B76" w:rsidRDefault="006F49B4" w:rsidP="00637200">
            <w:pPr>
              <w:pStyle w:val="Heading1"/>
              <w:outlineLvl w:val="0"/>
            </w:pPr>
            <w:r>
              <w:t>Please use the space below to register your child/ren for Christian Formation</w:t>
            </w:r>
          </w:p>
        </w:tc>
      </w:tr>
      <w:tr w:rsidR="000172E5" w:rsidRPr="00846B76" w14:paraId="1AD2A259" w14:textId="77777777" w:rsidTr="006145D8">
        <w:tc>
          <w:tcPr>
            <w:tcW w:w="1334" w:type="pct"/>
            <w:vAlign w:val="bottom"/>
          </w:tcPr>
          <w:p w14:paraId="57751864" w14:textId="5A54D344" w:rsidR="000172E5" w:rsidRPr="00846B76" w:rsidRDefault="006F49B4" w:rsidP="00311D4F">
            <w:pPr>
              <w:pStyle w:val="NormalIndent"/>
            </w:pPr>
            <w:r>
              <w:t>Name and grade of child</w:t>
            </w:r>
          </w:p>
        </w:tc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423588EC" w14:textId="77777777" w:rsidR="000172E5" w:rsidRPr="00846B76" w:rsidRDefault="000172E5" w:rsidP="00311D4F"/>
        </w:tc>
      </w:tr>
      <w:tr w:rsidR="000172E5" w:rsidRPr="00846B76" w14:paraId="4D25C8F9" w14:textId="77777777" w:rsidTr="006145D8">
        <w:tc>
          <w:tcPr>
            <w:tcW w:w="1334" w:type="pct"/>
            <w:vAlign w:val="bottom"/>
          </w:tcPr>
          <w:p w14:paraId="1DAAF74B" w14:textId="3866584A" w:rsidR="000172E5" w:rsidRPr="00846B76" w:rsidRDefault="006F49B4" w:rsidP="00311D4F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DDAC3F" w14:textId="77777777" w:rsidR="000172E5" w:rsidRPr="00846B76" w:rsidRDefault="000172E5" w:rsidP="00311D4F"/>
        </w:tc>
      </w:tr>
      <w:tr w:rsidR="006F49B4" w:rsidRPr="00846B76" w14:paraId="4FAD5E64" w14:textId="77777777" w:rsidTr="006145D8">
        <w:trPr>
          <w:gridAfter w:val="1"/>
          <w:wAfter w:w="2187" w:type="pct"/>
        </w:trPr>
        <w:tc>
          <w:tcPr>
            <w:tcW w:w="1334" w:type="pct"/>
            <w:vAlign w:val="bottom"/>
          </w:tcPr>
          <w:p w14:paraId="3D9BDB5D" w14:textId="6E172390" w:rsidR="006F49B4" w:rsidRPr="00846B76" w:rsidRDefault="006F49B4" w:rsidP="00311D4F">
            <w:pPr>
              <w:pStyle w:val="NormalIndent"/>
            </w:pPr>
            <w:r>
              <w:t>Phone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3B4FA3" w14:textId="77777777" w:rsidR="006F49B4" w:rsidRPr="00846B76" w:rsidRDefault="006F49B4" w:rsidP="00311D4F"/>
        </w:tc>
      </w:tr>
      <w:tr w:rsidR="000172E5" w:rsidRPr="00846B76" w14:paraId="4A069D56" w14:textId="77777777" w:rsidTr="006145D8">
        <w:sdt>
          <w:sdtPr>
            <w:id w:val="-1359804501"/>
            <w:placeholder>
              <w:docPart w:val="15AC506D245BCE469439EAA9319EC0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90B150B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4933245B" w14:textId="77777777" w:rsidR="000172E5" w:rsidRPr="00846B76" w:rsidRDefault="000172E5" w:rsidP="00311D4F"/>
        </w:tc>
      </w:tr>
      <w:tr w:rsidR="000172E5" w:rsidRPr="00846B76" w14:paraId="428FC1D4" w14:textId="77777777" w:rsidTr="006145D8">
        <w:tc>
          <w:tcPr>
            <w:tcW w:w="1334" w:type="pct"/>
            <w:vAlign w:val="bottom"/>
          </w:tcPr>
          <w:p w14:paraId="7ACEC3C1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2"/>
            <w:vAlign w:val="bottom"/>
          </w:tcPr>
          <w:p w14:paraId="6938C94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6EFC02E0" w14:textId="77777777" w:rsidR="000172E5" w:rsidRPr="0006568A" w:rsidRDefault="000172E5" w:rsidP="00637200"/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06E6A9" w14:textId="77777777" w:rsidR="00AD0469" w:rsidRDefault="00AD0469" w:rsidP="000172E5">
      <w:pPr>
        <w:spacing w:after="0" w:line="240" w:lineRule="auto"/>
      </w:pPr>
      <w:r>
        <w:separator/>
      </w:r>
    </w:p>
  </w:endnote>
  <w:endnote w:type="continuationSeparator" w:id="0">
    <w:p w14:paraId="02B56027" w14:textId="77777777" w:rsidR="00AD0469" w:rsidRDefault="00AD046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62709F-DEFC-804F-B9CF-701C4BD9E72B}"/>
    <w:embedBold r:id="rId2" w:fontKey="{B2B533CB-AA4D-2947-8194-AC7FEF388E88}"/>
    <w:embedItalic r:id="rId3" w:fontKey="{8501BC44-7814-A341-AD5C-7AF53585D7CB}"/>
    <w:embedBoldItalic r:id="rId4" w:fontKey="{DAFE7042-3163-754D-9F0D-3E3F5292636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A7DBE289-FDEE-D646-8660-9ED6A1AEFD14}"/>
    <w:embedBold r:id="rId6" w:fontKey="{8A32EFFA-F243-4C4A-B36E-082EDB63E7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22B4C241-B58D-D246-96E9-28FD6BAFAF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CAC8AAC0-6018-B343-AA8E-A81CADEB2D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4AAA5C4-26AA-FB4D-B317-92B2C7D8DE8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B4966F77-B3C7-7647-97FF-F4D6BBCFD169}"/>
    <w:embedBold r:id="rId11" w:fontKey="{08421967-5CEA-7047-A736-96E570EFCC84}"/>
    <w:embedItalic r:id="rId12" w:fontKey="{24FB32DC-08DC-6C40-A29E-676245A9E253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36E83953-417B-4748-AA34-7DB98F09C876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F26E1772-0707-B341-843A-3FC80BEAC4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5EB61F36" w14:textId="77777777" w:rsidTr="00637200">
      <w:tc>
        <w:tcPr>
          <w:tcW w:w="4675" w:type="dxa"/>
          <w:vAlign w:val="center"/>
        </w:tcPr>
        <w:p w14:paraId="1186DE73" w14:textId="1D6CE818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7E109F24" w14:textId="090B1EEE" w:rsidR="00311D4F" w:rsidRPr="00311D4F" w:rsidRDefault="00311D4F" w:rsidP="00637200">
          <w:pPr>
            <w:pStyle w:val="Footer"/>
            <w:jc w:val="right"/>
          </w:pPr>
        </w:p>
      </w:tc>
    </w:tr>
  </w:tbl>
  <w:p w14:paraId="0BD853A1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58E1D7" w14:textId="77777777" w:rsidR="00AD0469" w:rsidRDefault="00AD0469" w:rsidP="000172E5">
      <w:pPr>
        <w:spacing w:after="0" w:line="240" w:lineRule="auto"/>
      </w:pPr>
      <w:r>
        <w:separator/>
      </w:r>
    </w:p>
  </w:footnote>
  <w:footnote w:type="continuationSeparator" w:id="0">
    <w:p w14:paraId="1A343397" w14:textId="77777777" w:rsidR="00AD0469" w:rsidRDefault="00AD046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556"/>
      <w:gridCol w:w="7804"/>
    </w:tblGrid>
    <w:tr w:rsidR="006F49B4" w:rsidRPr="00637200" w14:paraId="0C07C116" w14:textId="77777777" w:rsidTr="00384B05">
      <w:trPr>
        <w:trHeight w:val="990"/>
      </w:trPr>
      <w:tc>
        <w:tcPr>
          <w:tcW w:w="1350" w:type="dxa"/>
          <w:vAlign w:val="center"/>
        </w:tcPr>
        <w:p w14:paraId="0CDFF6A6" w14:textId="02B9F515" w:rsidR="00B337A2" w:rsidRPr="00637200" w:rsidRDefault="006F49B4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32FBD0D1" wp14:editId="2B72E3B6">
                <wp:extent cx="848800" cy="848800"/>
                <wp:effectExtent l="0" t="0" r="254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5134" cy="8651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705FEAC" w14:textId="5547A7C3" w:rsidR="00B337A2" w:rsidRPr="00637200" w:rsidRDefault="006F49B4" w:rsidP="00637200">
          <w:pPr>
            <w:pStyle w:val="Header"/>
          </w:pPr>
          <w:r>
            <w:t>St. Anne’s Pre-K through 5</w:t>
          </w:r>
          <w:r w:rsidRPr="006F49B4">
            <w:rPr>
              <w:vertAlign w:val="superscript"/>
            </w:rPr>
            <w:t>th</w:t>
          </w:r>
          <w:r>
            <w:t xml:space="preserve"> Grade Christian Formation Registration</w:t>
          </w:r>
        </w:p>
      </w:tc>
    </w:tr>
  </w:tbl>
  <w:p w14:paraId="2087301A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9B4"/>
    <w:rsid w:val="000172E5"/>
    <w:rsid w:val="00052382"/>
    <w:rsid w:val="0006568A"/>
    <w:rsid w:val="00076F0F"/>
    <w:rsid w:val="00084253"/>
    <w:rsid w:val="000D1F49"/>
    <w:rsid w:val="001165CD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F49B4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D0469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E8E5E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irginiawilder/Library/Containers/com.microsoft.Word/Data/Library/Application%20Support/Microsoft/Office/16.0/DTS/Search/%7bF32CCAFA-4735-F54A-AAE2-C185A910B64C%7dtf3336575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F322E8CF1362F4B99D7DC95D0A0E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C8F90-E135-EA4B-9F08-ADAE2D796B35}"/>
      </w:docPartPr>
      <w:docPartBody>
        <w:p w:rsidR="00000000" w:rsidRDefault="00365C01">
          <w:pPr>
            <w:pStyle w:val="BF322E8CF1362F4B99D7DC95D0A0EFB7"/>
          </w:pPr>
          <w:r w:rsidRPr="006145D8">
            <w:t>Email</w:t>
          </w:r>
        </w:p>
      </w:docPartBody>
    </w:docPart>
    <w:docPart>
      <w:docPartPr>
        <w:name w:val="15AC506D245BCE469439EAA9319EC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5F271-9D04-5346-9A78-B9D79568F40E}"/>
      </w:docPartPr>
      <w:docPartBody>
        <w:p w:rsidR="00000000" w:rsidRDefault="00365C01">
          <w:pPr>
            <w:pStyle w:val="15AC506D245BCE469439EAA9319EC038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BA1"/>
    <w:rsid w:val="00365C01"/>
    <w:rsid w:val="0082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5D6E946A5DB8CD4686FAD263CAD5B7B7">
    <w:name w:val="5D6E946A5DB8CD4686FAD263CAD5B7B7"/>
  </w:style>
  <w:style w:type="paragraph" w:customStyle="1" w:styleId="95A14D2B91E37C469506006CB9541D5A">
    <w:name w:val="95A14D2B91E37C469506006CB9541D5A"/>
  </w:style>
  <w:style w:type="paragraph" w:customStyle="1" w:styleId="91168735EE5AAF478081DC910B05679D">
    <w:name w:val="91168735EE5AAF478081DC910B05679D"/>
  </w:style>
  <w:style w:type="paragraph" w:customStyle="1" w:styleId="487DE1896D53624A9C35BEB6E27FC1BD">
    <w:name w:val="487DE1896D53624A9C35BEB6E27FC1BD"/>
  </w:style>
  <w:style w:type="paragraph" w:customStyle="1" w:styleId="FC938180B3B44C4A88A9D6AABC9FE25B">
    <w:name w:val="FC938180B3B44C4A88A9D6AABC9FE25B"/>
  </w:style>
  <w:style w:type="paragraph" w:customStyle="1" w:styleId="BF322E8CF1362F4B99D7DC95D0A0EFB7">
    <w:name w:val="BF322E8CF1362F4B99D7DC95D0A0EFB7"/>
  </w:style>
  <w:style w:type="paragraph" w:customStyle="1" w:styleId="090CA7279891044289CEDCEEA0EFA957">
    <w:name w:val="090CA7279891044289CEDCEEA0EFA957"/>
  </w:style>
  <w:style w:type="paragraph" w:customStyle="1" w:styleId="8CBE226E2E89654FAF33729EFBA0CEDC">
    <w:name w:val="8CBE226E2E89654FAF33729EFBA0CEDC"/>
  </w:style>
  <w:style w:type="paragraph" w:customStyle="1" w:styleId="BDD0EDD422225541BE9AB89582E312AB">
    <w:name w:val="BDD0EDD422225541BE9AB89582E312AB"/>
  </w:style>
  <w:style w:type="paragraph" w:customStyle="1" w:styleId="57E0ECBE4AF7DF49A5A002ECA3705CD1">
    <w:name w:val="57E0ECBE4AF7DF49A5A002ECA3705CD1"/>
  </w:style>
  <w:style w:type="paragraph" w:customStyle="1" w:styleId="D9BB6C6829B083419EFBB23A4A588D11">
    <w:name w:val="D9BB6C6829B083419EFBB23A4A588D11"/>
  </w:style>
  <w:style w:type="paragraph" w:customStyle="1" w:styleId="15AC506D245BCE469439EAA9319EC038">
    <w:name w:val="15AC506D245BCE469439EAA9319EC038"/>
  </w:style>
  <w:style w:type="paragraph" w:customStyle="1" w:styleId="ACAD26D7D60EF641822B153F2905B04D">
    <w:name w:val="ACAD26D7D60EF641822B153F2905B04D"/>
  </w:style>
  <w:style w:type="paragraph" w:customStyle="1" w:styleId="9A180F945420EB4DA46882D0932F4007">
    <w:name w:val="9A180F945420EB4DA46882D0932F4007"/>
    <w:rsid w:val="00823BA1"/>
  </w:style>
  <w:style w:type="paragraph" w:customStyle="1" w:styleId="E1C05646B0308A4DAC3CC93B4226EEE5">
    <w:name w:val="E1C05646B0308A4DAC3CC93B4226EEE5"/>
    <w:rsid w:val="00823B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2020-09-29T14:43:00Z</dcterms:created>
  <dcterms:modified xsi:type="dcterms:W3CDTF">2020-09-29T15:11:00Z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